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A262FF" w:rsidP="1CFE68FC" w:rsidRDefault="00C624DB" w14:paraId="590512C9" w14:textId="77777777">
      <w:pPr>
        <w:jc w:val="right"/>
      </w:pPr>
      <w:r w:rsidR="7B5BD3AB">
        <w:drawing>
          <wp:inline wp14:editId="658FF42D" wp14:anchorId="1D27DEAD">
            <wp:extent cx="2238375" cy="704850"/>
            <wp:effectExtent l="0" t="0" r="9525" b="0"/>
            <wp:docPr id="1" name="Afbeelding 1" descr="C:\Users\hdevlieghe\AppData\Local\Microsoft\Windows\INetCache\Content.Word\Logo_Largo_PRINT_KLEUR.jp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 descr="C:\Users\hdevlieghe\AppData\Local\Microsoft\Windows\INetCache\Content.Word\Logo_Largo_PRINT_KLEUR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E91" w:rsidRDefault="000B1E91" w14:paraId="02C4EABF" w14:textId="77777777"/>
    <w:p w:rsidR="000B1E91" w:rsidRDefault="000B1E91" w14:paraId="4052A198" w14:textId="77777777"/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9060"/>
      </w:tblGrid>
      <w:tr w:rsidR="4BCD7B53" w:rsidTr="04CB75F8" w14:paraId="38EFD09A">
        <w:trPr>
          <w:trHeight w:val="300"/>
        </w:trPr>
        <w:tc>
          <w:tcPr>
            <w:tcW w:w="9060" w:type="dxa"/>
            <w:tcBorders>
              <w:top w:val="none" w:color="000000" w:themeColor="text1" w:sz="4"/>
              <w:left w:val="none" w:color="000000" w:themeColor="text1" w:sz="4"/>
              <w:bottom w:val="none" w:color="000000" w:themeColor="text1" w:sz="4"/>
              <w:right w:val="none" w:color="000000" w:themeColor="text1" w:sz="4"/>
            </w:tcBorders>
            <w:tcMar/>
          </w:tcPr>
          <w:p w:rsidR="4BFA7A37" w:rsidP="04CB75F8" w:rsidRDefault="4BFA7A37" w14:paraId="1F000714" w14:textId="160DE91C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1"/>
                <w:bCs w:val="1"/>
                <w:sz w:val="32"/>
                <w:szCs w:val="32"/>
              </w:rPr>
            </w:pPr>
            <w:r w:rsidRPr="04CB75F8" w:rsidR="19540607">
              <w:rPr>
                <w:rFonts w:ascii="Calibri" w:hAnsi="Calibri" w:cs="Calibri" w:asciiTheme="minorAscii" w:hAnsiTheme="minorAscii" w:cstheme="minorAscii"/>
                <w:b w:val="1"/>
                <w:bCs w:val="1"/>
                <w:sz w:val="32"/>
                <w:szCs w:val="32"/>
              </w:rPr>
              <w:t>Sjabloon Verwijsbrief</w:t>
            </w:r>
          </w:p>
        </w:tc>
      </w:tr>
    </w:tbl>
    <w:p w:rsidR="4BCD7B53" w:rsidP="4BCD7B53" w:rsidRDefault="4BCD7B53" w14:paraId="2A6B6C91" w14:textId="0605B28F">
      <w:pPr>
        <w:pStyle w:val="Standaard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cs="Calibri" w:asciiTheme="minorAscii" w:hAnsiTheme="minorAscii" w:cstheme="minorAscii"/>
        </w:rPr>
      </w:pPr>
    </w:p>
    <w:p w:rsidRPr="000B1E91" w:rsidR="000B1E91" w:rsidP="4BCD7B53" w:rsidRDefault="000B1E91" w14:paraId="6FF47C43" w14:textId="6C491A2A">
      <w:pPr>
        <w:pStyle w:val="Standaard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cs="Calibri" w:asciiTheme="minorAscii" w:hAnsiTheme="minorAscii" w:cstheme="minorAscii"/>
        </w:rPr>
      </w:pPr>
      <w:r w:rsidRPr="4BCD7B53" w:rsidR="0BE2C603">
        <w:rPr>
          <w:rFonts w:ascii="Calibri" w:hAnsi="Calibri" w:cs="Calibri" w:asciiTheme="minorAscii" w:hAnsiTheme="minorAscii" w:cstheme="minorAscii"/>
        </w:rPr>
        <w:t>Va</w:t>
      </w:r>
      <w:r w:rsidRPr="4BCD7B53" w:rsidR="74E48CFF">
        <w:rPr>
          <w:rFonts w:ascii="Calibri" w:hAnsi="Calibri" w:cs="Calibri" w:asciiTheme="minorAscii" w:hAnsiTheme="minorAscii" w:cstheme="minorAscii"/>
        </w:rPr>
        <w:t xml:space="preserve">nuit CGG Largo </w:t>
      </w:r>
      <w:r w:rsidRPr="4BCD7B53" w:rsidR="74A93C12">
        <w:rPr>
          <w:rFonts w:ascii="Calibri" w:hAnsi="Calibri" w:cs="Calibri" w:asciiTheme="minorAscii" w:hAnsiTheme="minorAscii" w:cstheme="minorAscii"/>
        </w:rPr>
        <w:t>willen we inzetten op een goede doorverwijzing vanuit andere hulpverleners.</w:t>
      </w:r>
      <w:r w:rsidRPr="4BCD7B53" w:rsidR="4199FA55">
        <w:rPr>
          <w:rFonts w:ascii="Calibri" w:hAnsi="Calibri" w:cs="Calibri" w:asciiTheme="minorAscii" w:hAnsiTheme="minorAscii" w:cstheme="minorAscii"/>
        </w:rPr>
        <w:t xml:space="preserve"> </w:t>
      </w:r>
      <w:r w:rsidRPr="4BCD7B53" w:rsidR="356ABAF8">
        <w:rPr>
          <w:rFonts w:ascii="Calibri" w:hAnsi="Calibri" w:cs="Calibri" w:asciiTheme="minorAscii" w:hAnsiTheme="minorAscii" w:cstheme="minorAscii"/>
        </w:rPr>
        <w:t xml:space="preserve">We vragen u daarom </w:t>
      </w:r>
      <w:r w:rsidRPr="4BCD7B53" w:rsidR="356ABAF8">
        <w:rPr>
          <w:rFonts w:ascii="Calibri" w:hAnsi="Calibri" w:cs="Calibri" w:asciiTheme="minorAscii" w:hAnsiTheme="minorAscii" w:cstheme="minorAscii"/>
        </w:rPr>
        <w:t xml:space="preserve">om samen met uw cliënt te bespreken </w:t>
      </w:r>
      <w:r w:rsidRPr="4BCD7B53" w:rsidR="356ABAF8">
        <w:rPr>
          <w:rFonts w:ascii="Calibri" w:hAnsi="Calibri" w:cs="Calibri" w:asciiTheme="minorAscii" w:hAnsiTheme="minorAscii" w:cstheme="minorAscii"/>
          <w:b w:val="0"/>
          <w:bCs w:val="0"/>
        </w:rPr>
        <w:t>waarvoor de cliënt geholpen</w:t>
      </w:r>
      <w:r w:rsidRPr="4BCD7B53" w:rsidR="356ABAF8">
        <w:rPr>
          <w:rFonts w:ascii="Calibri" w:hAnsi="Calibri" w:cs="Calibri" w:asciiTheme="minorAscii" w:hAnsiTheme="minorAscii" w:cstheme="minorAscii"/>
        </w:rPr>
        <w:t xml:space="preserve"> wil worden en wat de verwachtingen zijn naar het CGG toe.</w:t>
      </w:r>
      <w:r>
        <w:br/>
      </w:r>
      <w:r>
        <w:br/>
      </w:r>
      <w:r w:rsidRPr="4BCD7B53" w:rsidR="12DBB219">
        <w:rPr>
          <w:rFonts w:ascii="Calibri" w:hAnsi="Calibri" w:cs="Calibri" w:asciiTheme="minorAscii" w:hAnsiTheme="minorAscii" w:cstheme="minorAscii"/>
        </w:rPr>
        <w:t xml:space="preserve">Om de verwijzing goed op te kunnen nemen, </w:t>
      </w:r>
      <w:r w:rsidRPr="4BCD7B53" w:rsidR="74A93C12">
        <w:rPr>
          <w:rFonts w:ascii="Calibri" w:hAnsi="Calibri" w:cs="Calibri" w:asciiTheme="minorAscii" w:hAnsiTheme="minorAscii" w:cstheme="minorAscii"/>
        </w:rPr>
        <w:t>hebben we een aantal gegevens nodig wanneer cliënten bij ons aangemeld worden:</w:t>
      </w:r>
      <w:r>
        <w:br/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385"/>
        <w:gridCol w:w="6675"/>
      </w:tblGrid>
      <w:tr w:rsidR="4BCD7B53" w:rsidTr="4BCD7B53" w14:paraId="72F2242B">
        <w:trPr>
          <w:trHeight w:val="300"/>
        </w:trPr>
        <w:tc>
          <w:tcPr>
            <w:tcW w:w="9060" w:type="dxa"/>
            <w:gridSpan w:val="2"/>
            <w:tcMar/>
          </w:tcPr>
          <w:p w:rsidR="5CB3D6DE" w:rsidP="4BCD7B53" w:rsidRDefault="5CB3D6DE" w14:paraId="69F56631" w14:textId="3B7BEFC8">
            <w:pPr>
              <w:pStyle w:val="Standaard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4BCD7B53" w:rsidR="5CB3D6DE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Identificatiegegevens cliënt</w:t>
            </w:r>
          </w:p>
          <w:p w:rsidR="0B08DDEC" w:rsidP="4BCD7B53" w:rsidRDefault="0B08DDEC" w14:paraId="21ECCD51" w14:textId="4B958F09">
            <w:pPr>
              <w:pStyle w:val="Standaard"/>
            </w:pPr>
            <w:r w:rsidRPr="4BCD7B53" w:rsidR="0B08DDEC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(Bij minderjarigen: noteer de gegevens van de ouders en duid aan wie we mogen contacteren)</w:t>
            </w:r>
          </w:p>
        </w:tc>
      </w:tr>
      <w:tr w:rsidR="4BCD7B53" w:rsidTr="4BCD7B53" w14:paraId="3C77C68E">
        <w:trPr>
          <w:trHeight w:val="300"/>
        </w:trPr>
        <w:tc>
          <w:tcPr>
            <w:tcW w:w="2385" w:type="dxa"/>
            <w:tcMar/>
          </w:tcPr>
          <w:p w:rsidR="1B1E3AAE" w:rsidP="4BCD7B53" w:rsidRDefault="1B1E3AAE" w14:paraId="0814851F" w14:textId="60B02786">
            <w:pPr>
              <w:pStyle w:val="Standaard"/>
            </w:pPr>
            <w:r w:rsidRPr="4BCD7B53" w:rsidR="1B1E3AAE">
              <w:rPr>
                <w:rFonts w:ascii="Calibri" w:hAnsi="Calibri" w:cs="Calibri" w:asciiTheme="minorAscii" w:hAnsiTheme="minorAscii" w:cstheme="minorAscii"/>
              </w:rPr>
              <w:t>Naam</w:t>
            </w:r>
          </w:p>
        </w:tc>
        <w:tc>
          <w:tcPr>
            <w:tcW w:w="6675" w:type="dxa"/>
            <w:tcMar/>
          </w:tcPr>
          <w:p w:rsidR="4BCD7B53" w:rsidP="4BCD7B53" w:rsidRDefault="4BCD7B53" w14:paraId="0C5AD4F2" w14:textId="4E3B0B36">
            <w:pPr>
              <w:pStyle w:val="Standaard"/>
            </w:pPr>
          </w:p>
        </w:tc>
      </w:tr>
      <w:tr w:rsidR="4BCD7B53" w:rsidTr="4BCD7B53" w14:paraId="3B158ADB">
        <w:trPr>
          <w:trHeight w:val="300"/>
        </w:trPr>
        <w:tc>
          <w:tcPr>
            <w:tcW w:w="2385" w:type="dxa"/>
            <w:tcMar/>
          </w:tcPr>
          <w:p w:rsidR="1B1E3AAE" w:rsidP="4BCD7B53" w:rsidRDefault="1B1E3AAE" w14:paraId="01841E93" w14:textId="6F1AD2BD">
            <w:pPr>
              <w:pStyle w:val="Standaard"/>
            </w:pPr>
            <w:r w:rsidRPr="4BCD7B53" w:rsidR="1B1E3AAE">
              <w:rPr>
                <w:rFonts w:ascii="Calibri" w:hAnsi="Calibri" w:cs="Calibri" w:asciiTheme="minorAscii" w:hAnsiTheme="minorAscii" w:cstheme="minorAscii"/>
              </w:rPr>
              <w:t>Voornaam</w:t>
            </w:r>
          </w:p>
        </w:tc>
        <w:tc>
          <w:tcPr>
            <w:tcW w:w="6675" w:type="dxa"/>
            <w:tcMar/>
          </w:tcPr>
          <w:p w:rsidR="4BCD7B53" w:rsidP="4BCD7B53" w:rsidRDefault="4BCD7B53" w14:paraId="0D920323" w14:textId="468A60FD">
            <w:pPr>
              <w:pStyle w:val="Standaard"/>
            </w:pPr>
          </w:p>
        </w:tc>
      </w:tr>
      <w:tr w:rsidR="4BCD7B53" w:rsidTr="4BCD7B53" w14:paraId="41D6ACD8">
        <w:trPr>
          <w:trHeight w:val="300"/>
        </w:trPr>
        <w:tc>
          <w:tcPr>
            <w:tcW w:w="2385" w:type="dxa"/>
            <w:tcMar/>
          </w:tcPr>
          <w:p w:rsidR="1B1E3AAE" w:rsidP="4BCD7B53" w:rsidRDefault="1B1E3AAE" w14:paraId="002C3E76" w14:textId="71ECE894">
            <w:pPr>
              <w:pStyle w:val="Standaard"/>
            </w:pPr>
            <w:r w:rsidRPr="4BCD7B53" w:rsidR="1B1E3AAE">
              <w:rPr>
                <w:rFonts w:ascii="Calibri" w:hAnsi="Calibri" w:cs="Calibri" w:asciiTheme="minorAscii" w:hAnsiTheme="minorAscii" w:cstheme="minorAscii"/>
              </w:rPr>
              <w:t>Geboortedatum: </w:t>
            </w:r>
          </w:p>
        </w:tc>
        <w:tc>
          <w:tcPr>
            <w:tcW w:w="6675" w:type="dxa"/>
            <w:tcMar/>
          </w:tcPr>
          <w:p w:rsidR="4BCD7B53" w:rsidP="4BCD7B53" w:rsidRDefault="4BCD7B53" w14:paraId="3F597F1E" w14:textId="3A015CD8">
            <w:pPr>
              <w:pStyle w:val="Standaard"/>
            </w:pPr>
          </w:p>
        </w:tc>
      </w:tr>
      <w:tr w:rsidR="4BCD7B53" w:rsidTr="4BCD7B53" w14:paraId="21A44510">
        <w:trPr>
          <w:trHeight w:val="300"/>
        </w:trPr>
        <w:tc>
          <w:tcPr>
            <w:tcW w:w="2385" w:type="dxa"/>
            <w:tcMar/>
          </w:tcPr>
          <w:p w:rsidR="1B1E3AAE" w:rsidP="4BCD7B53" w:rsidRDefault="1B1E3AAE" w14:paraId="35023982" w14:textId="09C455DE">
            <w:pPr>
              <w:pStyle w:val="Standaard"/>
            </w:pPr>
            <w:r w:rsidRPr="4BCD7B53" w:rsidR="1B1E3AAE">
              <w:rPr>
                <w:rFonts w:ascii="Calibri" w:hAnsi="Calibri" w:cs="Calibri" w:asciiTheme="minorAscii" w:hAnsiTheme="minorAscii" w:cstheme="minorAscii"/>
              </w:rPr>
              <w:t>Geslacht: M/V/X​</w:t>
            </w:r>
          </w:p>
        </w:tc>
        <w:tc>
          <w:tcPr>
            <w:tcW w:w="6675" w:type="dxa"/>
            <w:tcMar/>
          </w:tcPr>
          <w:p w:rsidR="4BCD7B53" w:rsidP="4BCD7B53" w:rsidRDefault="4BCD7B53" w14:paraId="468EB1C8" w14:textId="324495F2">
            <w:pPr>
              <w:pStyle w:val="Standaard"/>
            </w:pPr>
          </w:p>
        </w:tc>
      </w:tr>
      <w:tr w:rsidR="4BCD7B53" w:rsidTr="4BCD7B53" w14:paraId="3BAF4DA2">
        <w:trPr>
          <w:trHeight w:val="300"/>
        </w:trPr>
        <w:tc>
          <w:tcPr>
            <w:tcW w:w="2385" w:type="dxa"/>
            <w:tcMar/>
          </w:tcPr>
          <w:p w:rsidR="1B1E3AAE" w:rsidP="4BCD7B53" w:rsidRDefault="1B1E3AAE" w14:paraId="7007DB0D" w14:textId="7E8F2F43">
            <w:pPr>
              <w:pStyle w:val="Standaard"/>
            </w:pPr>
            <w:r w:rsidRPr="4BCD7B53" w:rsidR="1B1E3AAE">
              <w:rPr>
                <w:rFonts w:ascii="Calibri" w:hAnsi="Calibri" w:cs="Calibri" w:asciiTheme="minorAscii" w:hAnsiTheme="minorAscii" w:cstheme="minorAscii"/>
              </w:rPr>
              <w:t>Adres(sen):</w:t>
            </w:r>
          </w:p>
        </w:tc>
        <w:tc>
          <w:tcPr>
            <w:tcW w:w="6675" w:type="dxa"/>
            <w:tcMar/>
          </w:tcPr>
          <w:p w:rsidR="4BCD7B53" w:rsidP="4BCD7B53" w:rsidRDefault="4BCD7B53" w14:paraId="7395AC57" w14:textId="64F4759B">
            <w:pPr>
              <w:pStyle w:val="Standaard"/>
            </w:pPr>
          </w:p>
        </w:tc>
      </w:tr>
      <w:tr w:rsidR="4BCD7B53" w:rsidTr="4BCD7B53" w14:paraId="13DDA967">
        <w:trPr>
          <w:trHeight w:val="300"/>
        </w:trPr>
        <w:tc>
          <w:tcPr>
            <w:tcW w:w="2385" w:type="dxa"/>
            <w:tcMar/>
          </w:tcPr>
          <w:p w:rsidR="4B970856" w:rsidP="4BCD7B53" w:rsidRDefault="4B970856" w14:paraId="005DD2C8" w14:textId="03AC059C">
            <w:pPr>
              <w:pStyle w:val="Standaard"/>
            </w:pPr>
            <w:r w:rsidRPr="4BCD7B53" w:rsidR="4B970856">
              <w:rPr>
                <w:rFonts w:ascii="Calibri" w:hAnsi="Calibri" w:cs="Calibri" w:asciiTheme="minorAscii" w:hAnsiTheme="minorAscii" w:cstheme="minorAscii"/>
              </w:rPr>
              <w:t>Telefoonnummer(s)</w:t>
            </w:r>
          </w:p>
        </w:tc>
        <w:tc>
          <w:tcPr>
            <w:tcW w:w="6675" w:type="dxa"/>
            <w:tcMar/>
          </w:tcPr>
          <w:p w:rsidR="4BCD7B53" w:rsidP="4BCD7B53" w:rsidRDefault="4BCD7B53" w14:paraId="7820D666" w14:textId="23FF615C">
            <w:pPr>
              <w:pStyle w:val="Standaard"/>
            </w:pPr>
          </w:p>
        </w:tc>
      </w:tr>
      <w:tr w:rsidR="4BCD7B53" w:rsidTr="4BCD7B53" w14:paraId="41C7A342">
        <w:trPr>
          <w:trHeight w:val="300"/>
        </w:trPr>
        <w:tc>
          <w:tcPr>
            <w:tcW w:w="2385" w:type="dxa"/>
            <w:tcMar/>
          </w:tcPr>
          <w:p w:rsidR="4B970856" w:rsidP="4BCD7B53" w:rsidRDefault="4B970856" w14:paraId="472647EC" w14:textId="219EFD55">
            <w:pPr>
              <w:pStyle w:val="Standaard"/>
            </w:pPr>
            <w:r w:rsidRPr="4BCD7B53" w:rsidR="4B970856">
              <w:rPr>
                <w:rFonts w:ascii="Calibri" w:hAnsi="Calibri" w:cs="Calibri" w:asciiTheme="minorAscii" w:hAnsiTheme="minorAscii" w:cstheme="minorAscii"/>
              </w:rPr>
              <w:t>E-mailadres:</w:t>
            </w:r>
          </w:p>
        </w:tc>
        <w:tc>
          <w:tcPr>
            <w:tcW w:w="6675" w:type="dxa"/>
            <w:tcMar/>
          </w:tcPr>
          <w:p w:rsidR="4BCD7B53" w:rsidP="4BCD7B53" w:rsidRDefault="4BCD7B53" w14:paraId="130BBE97" w14:textId="32B7B185">
            <w:pPr>
              <w:pStyle w:val="Standaard"/>
            </w:pPr>
          </w:p>
        </w:tc>
      </w:tr>
      <w:tr w:rsidR="4BCD7B53" w:rsidTr="4BCD7B53" w14:paraId="1C949434">
        <w:trPr>
          <w:trHeight w:val="300"/>
        </w:trPr>
        <w:tc>
          <w:tcPr>
            <w:tcW w:w="2385" w:type="dxa"/>
            <w:tcMar/>
          </w:tcPr>
          <w:p w:rsidR="4B970856" w:rsidP="4BCD7B53" w:rsidRDefault="4B970856" w14:paraId="463041C7" w14:textId="34BCB61B">
            <w:pPr>
              <w:pStyle w:val="Standaard"/>
              <w:rPr>
                <w:rFonts w:ascii="Calibri" w:hAnsi="Calibri" w:cs="Calibri" w:asciiTheme="minorAscii" w:hAnsiTheme="minorAscii" w:cstheme="minorAscii"/>
              </w:rPr>
            </w:pPr>
            <w:r w:rsidRPr="4BCD7B53" w:rsidR="4B970856">
              <w:rPr>
                <w:rFonts w:ascii="Calibri" w:hAnsi="Calibri" w:cs="Calibri" w:asciiTheme="minorAscii" w:hAnsiTheme="minorAscii" w:cstheme="minorAscii"/>
              </w:rPr>
              <w:t>Rijksregisternummer​</w:t>
            </w:r>
          </w:p>
        </w:tc>
        <w:tc>
          <w:tcPr>
            <w:tcW w:w="6675" w:type="dxa"/>
            <w:tcMar/>
          </w:tcPr>
          <w:p w:rsidR="4BCD7B53" w:rsidP="4BCD7B53" w:rsidRDefault="4BCD7B53" w14:paraId="02874623" w14:textId="0527E62E">
            <w:pPr>
              <w:pStyle w:val="Standaard"/>
            </w:pPr>
          </w:p>
        </w:tc>
      </w:tr>
    </w:tbl>
    <w:p w:rsidRPr="000B1E91" w:rsidR="000B1E91" w:rsidP="64404264" w:rsidRDefault="000B1E91" w14:paraId="5D70CCFD" w14:textId="01E71B58">
      <w:pPr>
        <w:pStyle w:val="Standaard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30"/>
        <w:gridCol w:w="4530"/>
      </w:tblGrid>
      <w:tr w:rsidR="4BCD7B53" w:rsidTr="4BCD7B53" w14:paraId="22170063">
        <w:trPr>
          <w:trHeight w:val="300"/>
        </w:trPr>
        <w:tc>
          <w:tcPr>
            <w:tcW w:w="4530" w:type="dxa"/>
            <w:tcMar/>
          </w:tcPr>
          <w:p w:rsidR="1C45665B" w:rsidP="4BCD7B53" w:rsidRDefault="1C45665B" w14:paraId="4E5588C8" w14:textId="523A743F">
            <w:pPr>
              <w:pStyle w:val="Standaard"/>
            </w:pPr>
            <w:r w:rsidRPr="4BCD7B53" w:rsidR="1C45665B">
              <w:rPr>
                <w:rFonts w:ascii="Calibri" w:hAnsi="Calibri" w:cs="Calibri" w:asciiTheme="minorAscii" w:hAnsiTheme="minorAscii" w:cstheme="minorAscii"/>
              </w:rPr>
              <w:t>Huisarts​</w:t>
            </w:r>
            <w:r w:rsidRPr="4BCD7B53" w:rsidR="1C45665B">
              <w:rPr>
                <w:rFonts w:ascii="Calibri" w:hAnsi="Calibri" w:cs="Calibri" w:asciiTheme="minorAscii" w:hAnsiTheme="minorAscii" w:cstheme="minorAscii"/>
              </w:rPr>
              <w:t>:</w:t>
            </w:r>
          </w:p>
        </w:tc>
        <w:tc>
          <w:tcPr>
            <w:tcW w:w="4530" w:type="dxa"/>
            <w:tcMar/>
          </w:tcPr>
          <w:p w:rsidR="4BCD7B53" w:rsidP="4BCD7B53" w:rsidRDefault="4BCD7B53" w14:paraId="38E63E41" w14:textId="699729B0">
            <w:pPr>
              <w:pStyle w:val="Standaard"/>
            </w:pPr>
          </w:p>
          <w:p w:rsidR="4BCD7B53" w:rsidP="4BCD7B53" w:rsidRDefault="4BCD7B53" w14:paraId="01A2E6A6" w14:textId="5512D5EC">
            <w:pPr>
              <w:pStyle w:val="Standaard"/>
            </w:pPr>
          </w:p>
        </w:tc>
      </w:tr>
      <w:tr w:rsidR="4BCD7B53" w:rsidTr="4BCD7B53" w14:paraId="5D353DC3">
        <w:trPr>
          <w:trHeight w:val="300"/>
        </w:trPr>
        <w:tc>
          <w:tcPr>
            <w:tcW w:w="4530" w:type="dxa"/>
            <w:tcMar/>
          </w:tcPr>
          <w:p w:rsidR="1C45665B" w:rsidP="4BCD7B53" w:rsidRDefault="1C45665B" w14:paraId="6FA485DA" w14:textId="31FE97F7">
            <w:pPr>
              <w:pStyle w:val="Standaard"/>
            </w:pPr>
            <w:r w:rsidRPr="4BCD7B53" w:rsidR="1C45665B">
              <w:rPr>
                <w:rFonts w:ascii="Calibri" w:hAnsi="Calibri" w:cs="Calibri" w:asciiTheme="minorAscii" w:hAnsiTheme="minorAscii" w:cstheme="minorAscii"/>
              </w:rPr>
              <w:t>Verwijzer + contactgegevens:</w:t>
            </w:r>
          </w:p>
        </w:tc>
        <w:tc>
          <w:tcPr>
            <w:tcW w:w="4530" w:type="dxa"/>
            <w:tcMar/>
          </w:tcPr>
          <w:p w:rsidR="4BCD7B53" w:rsidP="4BCD7B53" w:rsidRDefault="4BCD7B53" w14:paraId="3CE8ADD5" w14:textId="328D4D55">
            <w:pPr>
              <w:pStyle w:val="Standaard"/>
            </w:pPr>
          </w:p>
          <w:p w:rsidR="4BCD7B53" w:rsidP="4BCD7B53" w:rsidRDefault="4BCD7B53" w14:paraId="143EDEE6" w14:textId="7168942D">
            <w:pPr>
              <w:pStyle w:val="Standaard"/>
            </w:pPr>
          </w:p>
        </w:tc>
      </w:tr>
    </w:tbl>
    <w:p w:rsidRPr="000B1E91" w:rsidR="000B1E91" w:rsidP="4BCD7B53" w:rsidRDefault="000B1E91" w14:paraId="03655851" w14:textId="24BB0321">
      <w:pPr>
        <w:pStyle w:val="Standaard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</w:p>
    <w:p w:rsidRPr="000B1E91" w:rsidR="000B1E91" w:rsidP="64404264" w:rsidRDefault="000B1E91" w14:paraId="207AC0C1" w14:textId="10F20630">
      <w:pPr>
        <w:pStyle w:val="Standaard"/>
      </w:pPr>
      <w:r w:rsidRPr="4BCD7B53" w:rsidR="390D6D09">
        <w:rPr>
          <w:rFonts w:ascii="Calibri" w:hAnsi="Calibri" w:cs="Calibri" w:asciiTheme="minorAscii" w:hAnsiTheme="minorAscii" w:cstheme="minorAscii"/>
          <w:b w:val="1"/>
          <w:bCs w:val="1"/>
        </w:rPr>
        <w:t>A</w:t>
      </w:r>
      <w:r w:rsidRPr="4BCD7B53" w:rsidR="390D6D09">
        <w:rPr>
          <w:rFonts w:ascii="Calibri" w:hAnsi="Calibri" w:cs="Calibri" w:asciiTheme="minorAscii" w:hAnsiTheme="minorAscii" w:cstheme="minorAscii"/>
          <w:b w:val="1"/>
          <w:bCs w:val="1"/>
        </w:rPr>
        <w:t xml:space="preserve">ls er </w:t>
      </w:r>
      <w:r w:rsidRPr="4BCD7B53" w:rsidR="390D6D09">
        <w:rPr>
          <w:rFonts w:ascii="Calibri" w:hAnsi="Calibri" w:cs="Calibri" w:asciiTheme="minorAscii" w:hAnsiTheme="minorAscii" w:cstheme="minorAscii"/>
          <w:b w:val="1"/>
          <w:bCs w:val="1"/>
        </w:rPr>
        <w:t xml:space="preserve">sprake is van </w:t>
      </w:r>
      <w:r w:rsidRPr="4BCD7B53" w:rsidR="390D6D09">
        <w:rPr>
          <w:rFonts w:ascii="Calibri" w:hAnsi="Calibri" w:cs="Calibri" w:asciiTheme="minorAscii" w:hAnsiTheme="minorAscii" w:cstheme="minorAscii"/>
          <w:b w:val="1"/>
          <w:bCs w:val="1"/>
        </w:rPr>
        <w:t>suïciderisico, </w:t>
      </w:r>
      <w:r w:rsidRPr="4BCD7B53" w:rsidR="390D6D09">
        <w:rPr>
          <w:rFonts w:ascii="Calibri" w:hAnsi="Calibri" w:cs="Calibri" w:asciiTheme="minorAscii" w:hAnsiTheme="minorAscii" w:cstheme="minorAscii"/>
          <w:b w:val="1"/>
          <w:bCs w:val="1"/>
        </w:rPr>
        <w:t>gelieve dit dan zeker te vermelden</w:t>
      </w:r>
      <w:r w:rsidRPr="4BCD7B53" w:rsidR="390D6D09">
        <w:rPr>
          <w:rFonts w:ascii="Calibri" w:hAnsi="Calibri" w:cs="Calibri" w:asciiTheme="minorAscii" w:hAnsiTheme="minorAscii" w:cstheme="minorAscii"/>
          <w:b w:val="1"/>
          <w:bCs w:val="1"/>
        </w:rPr>
        <w:t xml:space="preserve"> bij de hulpvraag</w:t>
      </w:r>
      <w:r w:rsidRPr="4BCD7B53" w:rsidR="390D6D09">
        <w:rPr>
          <w:rFonts w:ascii="Calibri" w:hAnsi="Calibri" w:cs="Calibri" w:asciiTheme="minorAscii" w:hAnsiTheme="minorAscii" w:cstheme="minorAscii"/>
          <w:b w:val="1"/>
          <w:bCs w:val="1"/>
        </w:rPr>
        <w:t>.</w:t>
      </w:r>
      <w:r>
        <w:br/>
      </w:r>
      <w:r w:rsidRPr="4BCD7B53" w:rsidR="30E21B27">
        <w:rPr>
          <w:rFonts w:ascii="Calibri" w:hAnsi="Calibri" w:cs="Calibri" w:asciiTheme="minorAscii" w:hAnsiTheme="minorAscii" w:cstheme="minorAscii"/>
        </w:rPr>
        <w:t xml:space="preserve">Bij crisissituaties vragen we om telefonisch contact op te nemen. </w:t>
      </w:r>
      <w:r>
        <w:br/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60"/>
      </w:tblGrid>
      <w:tr w:rsidR="4BCD7B53" w:rsidTr="4BCD7B53" w14:paraId="49749ED0">
        <w:trPr>
          <w:trHeight w:val="300"/>
        </w:trPr>
        <w:tc>
          <w:tcPr>
            <w:tcW w:w="9060" w:type="dxa"/>
            <w:tcMar/>
          </w:tcPr>
          <w:p w:rsidR="1F81CF93" w:rsidP="4BCD7B53" w:rsidRDefault="1F81CF93" w14:paraId="1DFDAE37" w14:textId="7B5C0673">
            <w:pPr>
              <w:pStyle w:val="Standaard"/>
            </w:pPr>
            <w:r w:rsidRPr="4BCD7B53" w:rsidR="1F81CF93">
              <w:rPr>
                <w:rFonts w:ascii="Calibri" w:hAnsi="Calibri" w:cs="Calibri" w:asciiTheme="minorAscii" w:hAnsiTheme="minorAscii" w:cstheme="minorAscii"/>
              </w:rPr>
              <w:t xml:space="preserve">Hulpvraag en verwachtingen van de cliënt: </w:t>
            </w:r>
          </w:p>
        </w:tc>
      </w:tr>
      <w:tr w:rsidR="4BCD7B53" w:rsidTr="4BCD7B53" w14:paraId="6F7855B4">
        <w:trPr>
          <w:trHeight w:val="300"/>
        </w:trPr>
        <w:tc>
          <w:tcPr>
            <w:tcW w:w="9060" w:type="dxa"/>
            <w:tcMar/>
          </w:tcPr>
          <w:p w:rsidR="4BCD7B53" w:rsidP="4BCD7B53" w:rsidRDefault="4BCD7B53" w14:paraId="0B15817D" w14:textId="0AD8F0A2">
            <w:pPr>
              <w:pStyle w:val="Standaard"/>
            </w:pPr>
          </w:p>
          <w:p w:rsidR="4BCD7B53" w:rsidP="4BCD7B53" w:rsidRDefault="4BCD7B53" w14:paraId="356AF179" w14:textId="285465BD">
            <w:pPr>
              <w:pStyle w:val="Standaard"/>
            </w:pPr>
          </w:p>
          <w:p w:rsidR="4BCD7B53" w:rsidP="4BCD7B53" w:rsidRDefault="4BCD7B53" w14:paraId="3D3DFB38" w14:textId="58367582">
            <w:pPr>
              <w:pStyle w:val="Standaard"/>
            </w:pPr>
          </w:p>
          <w:p w:rsidR="4BCD7B53" w:rsidP="4BCD7B53" w:rsidRDefault="4BCD7B53" w14:paraId="24D3FD44" w14:textId="24D70F05">
            <w:pPr>
              <w:pStyle w:val="Standaard"/>
            </w:pPr>
          </w:p>
          <w:p w:rsidR="4BCD7B53" w:rsidP="4BCD7B53" w:rsidRDefault="4BCD7B53" w14:paraId="0DD40593" w14:textId="0044C5FA">
            <w:pPr>
              <w:pStyle w:val="Standaard"/>
            </w:pPr>
          </w:p>
          <w:p w:rsidR="4BCD7B53" w:rsidP="4BCD7B53" w:rsidRDefault="4BCD7B53" w14:paraId="4A4C65F5" w14:textId="2D4D70C0">
            <w:pPr>
              <w:pStyle w:val="Standaard"/>
            </w:pPr>
          </w:p>
        </w:tc>
      </w:tr>
    </w:tbl>
    <w:p w:rsidRPr="000B1E91" w:rsidR="000B1E91" w:rsidP="4BCD7B53" w:rsidRDefault="000B1E91" w14:paraId="3A22E10C" w14:textId="233DD594">
      <w:pPr>
        <w:pStyle w:val="Standaard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</w:p>
    <w:p w:rsidRPr="000B1E91" w:rsidR="000B1E91" w:rsidP="4BCD7B53" w:rsidRDefault="000B1E91" w14:paraId="638F8101" w14:textId="7C060A8E">
      <w:pPr>
        <w:pStyle w:val="Standaard"/>
        <w:ind w:left="0"/>
        <w:rPr>
          <w:rFonts w:ascii="Calibri" w:hAnsi="Calibri" w:cs="Calibri" w:asciiTheme="minorAscii" w:hAnsiTheme="minorAscii" w:cstheme="minorAscii"/>
        </w:rPr>
      </w:pPr>
      <w:r>
        <w:br/>
      </w:r>
      <w:r>
        <w:br/>
      </w:r>
      <w:r>
        <w:br/>
      </w:r>
      <w:r w:rsidRPr="4BCD7B53" w:rsidR="7D8975D4">
        <w:rPr>
          <w:rFonts w:ascii="Calibri" w:hAnsi="Calibri" w:cs="Calibri" w:asciiTheme="minorAscii" w:hAnsiTheme="minorAscii" w:cstheme="minorAscii"/>
        </w:rPr>
        <w:t>Wij engageren ons tot verder overleg met de verwijzer gedurende het hele traject.</w:t>
      </w:r>
    </w:p>
    <w:sectPr w:rsidRPr="000B1E91" w:rsidR="000B1E91" w:rsidSect="00C211C8">
      <w:pgSz w:w="11906" w:h="16838" w:orient="portrait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E91"/>
    <w:rsid w:val="000B1E91"/>
    <w:rsid w:val="001A67A1"/>
    <w:rsid w:val="00243068"/>
    <w:rsid w:val="0025779A"/>
    <w:rsid w:val="004E56D2"/>
    <w:rsid w:val="0068651F"/>
    <w:rsid w:val="006E4A90"/>
    <w:rsid w:val="0074509B"/>
    <w:rsid w:val="0093423A"/>
    <w:rsid w:val="00C211C8"/>
    <w:rsid w:val="00C624DB"/>
    <w:rsid w:val="00E93596"/>
    <w:rsid w:val="00F638CF"/>
    <w:rsid w:val="017A8357"/>
    <w:rsid w:val="045F01B3"/>
    <w:rsid w:val="04CB75F8"/>
    <w:rsid w:val="05DC24FA"/>
    <w:rsid w:val="0B08DDEC"/>
    <w:rsid w:val="0BE2C603"/>
    <w:rsid w:val="0BFDF1B7"/>
    <w:rsid w:val="0C464850"/>
    <w:rsid w:val="0E7EE1E1"/>
    <w:rsid w:val="12456966"/>
    <w:rsid w:val="12DBB219"/>
    <w:rsid w:val="147D80A7"/>
    <w:rsid w:val="15A82089"/>
    <w:rsid w:val="17D8D871"/>
    <w:rsid w:val="17E61BE4"/>
    <w:rsid w:val="1912AB63"/>
    <w:rsid w:val="19540607"/>
    <w:rsid w:val="1B1E3AAE"/>
    <w:rsid w:val="1C45665B"/>
    <w:rsid w:val="1CFE68FC"/>
    <w:rsid w:val="1E09B13E"/>
    <w:rsid w:val="1E56C29B"/>
    <w:rsid w:val="1F624466"/>
    <w:rsid w:val="1F81CF93"/>
    <w:rsid w:val="234D2401"/>
    <w:rsid w:val="245A2AEA"/>
    <w:rsid w:val="25CC2E1F"/>
    <w:rsid w:val="279019B0"/>
    <w:rsid w:val="29EF4EBB"/>
    <w:rsid w:val="2A247B6B"/>
    <w:rsid w:val="2B931007"/>
    <w:rsid w:val="2BEE8EAD"/>
    <w:rsid w:val="3024D3D2"/>
    <w:rsid w:val="30689C20"/>
    <w:rsid w:val="30E21B27"/>
    <w:rsid w:val="356ABAF8"/>
    <w:rsid w:val="390D6D09"/>
    <w:rsid w:val="397CB38C"/>
    <w:rsid w:val="3A11FED1"/>
    <w:rsid w:val="3CD5A76A"/>
    <w:rsid w:val="3CE3F2CA"/>
    <w:rsid w:val="409C6B1F"/>
    <w:rsid w:val="4199FA55"/>
    <w:rsid w:val="4427C04B"/>
    <w:rsid w:val="44292432"/>
    <w:rsid w:val="45E5EEF6"/>
    <w:rsid w:val="4716FB53"/>
    <w:rsid w:val="4799AD17"/>
    <w:rsid w:val="4B970856"/>
    <w:rsid w:val="4BCD7B53"/>
    <w:rsid w:val="4BFA7A37"/>
    <w:rsid w:val="5B620B92"/>
    <w:rsid w:val="5CB3D6DE"/>
    <w:rsid w:val="5D25DE90"/>
    <w:rsid w:val="64404264"/>
    <w:rsid w:val="6A5B923F"/>
    <w:rsid w:val="6D5AB93A"/>
    <w:rsid w:val="6E69BF9F"/>
    <w:rsid w:val="70060CF4"/>
    <w:rsid w:val="74A93C12"/>
    <w:rsid w:val="74E48CFF"/>
    <w:rsid w:val="764D35C3"/>
    <w:rsid w:val="7879C726"/>
    <w:rsid w:val="7A6DFE2F"/>
    <w:rsid w:val="7A780406"/>
    <w:rsid w:val="7B5BD3AB"/>
    <w:rsid w:val="7C7F9CD2"/>
    <w:rsid w:val="7D89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2F084"/>
  <w15:chartTrackingRefBased/>
  <w15:docId w15:val="{AA60FE38-A920-4345-9AE7-7A9A128510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243068"/>
    <w:rPr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243068"/>
    <w:pPr>
      <w:keepNext/>
      <w:framePr w:hSpace="141" w:wrap="around" w:hAnchor="page" w:vAnchor="text" w:x="1488" w:y="901"/>
      <w:outlineLvl w:val="0"/>
    </w:pPr>
    <w:rPr>
      <w:b/>
      <w:i/>
      <w:sz w:val="36"/>
    </w:rPr>
  </w:style>
  <w:style w:type="paragraph" w:styleId="Kop2">
    <w:name w:val="heading 2"/>
    <w:basedOn w:val="Standaard"/>
    <w:next w:val="Standaard"/>
    <w:link w:val="Kop2Char"/>
    <w:qFormat/>
    <w:rsid w:val="00243068"/>
    <w:pPr>
      <w:keepNext/>
      <w:outlineLvl w:val="1"/>
    </w:pPr>
    <w:rPr>
      <w:u w:val="single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link w:val="Kop1"/>
    <w:rsid w:val="00243068"/>
    <w:rPr>
      <w:b/>
      <w:i/>
      <w:sz w:val="36"/>
      <w:szCs w:val="24"/>
      <w:lang w:val="nl-NL" w:eastAsia="nl-NL"/>
    </w:rPr>
  </w:style>
  <w:style w:type="character" w:styleId="Kop2Char" w:customStyle="1">
    <w:name w:val="Kop 2 Char"/>
    <w:link w:val="Kop2"/>
    <w:rsid w:val="00243068"/>
    <w:rPr>
      <w:sz w:val="24"/>
      <w:szCs w:val="24"/>
      <w:u w:val="single"/>
      <w:lang w:val="nl-NL" w:eastAsia="nl-NL"/>
    </w:rPr>
  </w:style>
  <w:style w:type="paragraph" w:styleId="Titel">
    <w:name w:val="Title"/>
    <w:basedOn w:val="Standaard"/>
    <w:next w:val="Standaard"/>
    <w:link w:val="TitelChar"/>
    <w:qFormat/>
    <w:rsid w:val="00243068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styleId="TitelChar" w:customStyle="1">
    <w:name w:val="Titel Char"/>
    <w:link w:val="Titel"/>
    <w:rsid w:val="00243068"/>
    <w:rPr>
      <w:rFonts w:ascii="Cambria" w:hAnsi="Cambria" w:eastAsia="Times New Roman" w:cs="Times New Roman"/>
      <w:spacing w:val="-10"/>
      <w:kern w:val="28"/>
      <w:sz w:val="56"/>
      <w:szCs w:val="56"/>
      <w:lang w:val="nl-NL" w:eastAsia="nl-NL"/>
    </w:rPr>
  </w:style>
  <w:style w:type="paragraph" w:styleId="Lijstalinea">
    <w:name w:val="List Paragraph"/>
    <w:basedOn w:val="Standaard"/>
    <w:uiPriority w:val="34"/>
    <w:qFormat/>
    <w:rsid w:val="00243068"/>
    <w:pPr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gglargobe.sharepoint.com/sites/CGGHuisstijlensjablonen/Gedeelde%20documenten/CGG%20Largo/template_briefhoofd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9D3D3558D40941A0282411EFFC2231" ma:contentTypeVersion="4" ma:contentTypeDescription="Een nieuw document maken." ma:contentTypeScope="" ma:versionID="0772ed06feb4ffd0ffadb9eb0477ae34">
  <xsd:schema xmlns:xsd="http://www.w3.org/2001/XMLSchema" xmlns:xs="http://www.w3.org/2001/XMLSchema" xmlns:p="http://schemas.microsoft.com/office/2006/metadata/properties" xmlns:ns2="b269838d-d00c-47df-923c-bd3939dd1789" targetNamespace="http://schemas.microsoft.com/office/2006/metadata/properties" ma:root="true" ma:fieldsID="2f97572f1c71de2cd7b310e3321ad5c4" ns2:_="">
    <xsd:import namespace="b269838d-d00c-47df-923c-bd3939dd17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9838d-d00c-47df-923c-bd3939dd17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E00801-92E2-492C-9017-7A4E4DFE04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CDAF31-FF62-4DE8-8D9A-ECC9BE563D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2184C8-24A1-4F12-8B7D-7F88F4D82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69838d-d00c-47df-923c-bd3939dd17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template_briefhoofd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Kim De Ceur</dc:creator>
  <keywords/>
  <dc:description/>
  <lastModifiedBy>Heidi De Vlieghe</lastModifiedBy>
  <revision>8</revision>
  <dcterms:created xsi:type="dcterms:W3CDTF">2026-04-27T06:47:00.0000000Z</dcterms:created>
  <dcterms:modified xsi:type="dcterms:W3CDTF">2026-08-18T13:05:40.3035972Z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0x0101007F9D3D3558D40941A0282411EFFC2231</vt:lpwstr>
  </property>
</Properties>
</file>